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42771" w14:textId="37C3B02E" w:rsidR="006B1D8F" w:rsidRDefault="006B1D8F"/>
    <w:p w14:paraId="694A9EAA" w14:textId="6EB5C44F" w:rsidR="0087109C" w:rsidRDefault="0087109C"/>
    <w:p w14:paraId="16F8B391" w14:textId="77777777" w:rsidR="0087109C" w:rsidRPr="00571367" w:rsidRDefault="0087109C" w:rsidP="0087109C">
      <w:pPr>
        <w:rPr>
          <w:rFonts w:ascii="Times New Roman" w:hAnsi="Times New Roman"/>
          <w:b/>
          <w:bCs/>
          <w:sz w:val="28"/>
          <w:szCs w:val="28"/>
        </w:rPr>
      </w:pPr>
    </w:p>
    <w:p w14:paraId="5E0D8F13" w14:textId="77777777" w:rsidR="0087109C" w:rsidRPr="00571367" w:rsidRDefault="0087109C" w:rsidP="0087109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71367">
        <w:rPr>
          <w:rFonts w:ascii="Times New Roman" w:hAnsi="Times New Roman"/>
          <w:b/>
          <w:bCs/>
          <w:sz w:val="28"/>
          <w:szCs w:val="28"/>
        </w:rPr>
        <w:t>Open Letter to the ʔaq̓am Community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9"/>
      </w:tblGrid>
      <w:tr w:rsidR="0087109C" w:rsidRPr="00571367" w14:paraId="08406386" w14:textId="77777777" w:rsidTr="00D47BD0">
        <w:tc>
          <w:tcPr>
            <w:tcW w:w="3227" w:type="dxa"/>
          </w:tcPr>
          <w:p w14:paraId="4936BE18" w14:textId="77777777" w:rsidR="0087109C" w:rsidRPr="00571367" w:rsidRDefault="0087109C" w:rsidP="00D47BD0">
            <w:pPr>
              <w:rPr>
                <w:rFonts w:ascii="Times New Roman" w:hAnsi="Times New Roman"/>
                <w:b/>
                <w:bCs/>
                <w:color w:val="808080"/>
                <w:sz w:val="28"/>
                <w:szCs w:val="28"/>
              </w:rPr>
            </w:pPr>
          </w:p>
        </w:tc>
        <w:tc>
          <w:tcPr>
            <w:tcW w:w="6349" w:type="dxa"/>
            <w:tcBorders>
              <w:top w:val="nil"/>
            </w:tcBorders>
          </w:tcPr>
          <w:p w14:paraId="542771AA" w14:textId="77777777" w:rsidR="0087109C" w:rsidRPr="00571367" w:rsidRDefault="0087109C" w:rsidP="00D47BD0">
            <w:pPr>
              <w:jc w:val="right"/>
              <w:rPr>
                <w:rFonts w:ascii="Times New Roman" w:hAnsi="Times New Roman"/>
                <w:b/>
                <w:bCs/>
                <w:color w:val="808080"/>
                <w:sz w:val="28"/>
                <w:szCs w:val="28"/>
              </w:rPr>
            </w:pPr>
          </w:p>
        </w:tc>
      </w:tr>
    </w:tbl>
    <w:p w14:paraId="2936BA36" w14:textId="77777777" w:rsidR="0087109C" w:rsidRPr="00571367" w:rsidRDefault="0087109C" w:rsidP="0087109C">
      <w:pPr>
        <w:rPr>
          <w:rFonts w:asciiTheme="minorHAnsi" w:hAnsiTheme="minorHAnsi"/>
          <w:b/>
          <w:bCs/>
          <w:sz w:val="28"/>
          <w:szCs w:val="28"/>
        </w:rPr>
      </w:pPr>
    </w:p>
    <w:p w14:paraId="33927BBD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b/>
          <w:sz w:val="28"/>
          <w:szCs w:val="28"/>
        </w:rPr>
        <w:t>To:</w:t>
      </w:r>
      <w:r w:rsidRPr="00571367">
        <w:rPr>
          <w:rFonts w:asciiTheme="minorHAnsi" w:hAnsiTheme="minorHAnsi"/>
          <w:sz w:val="28"/>
          <w:szCs w:val="28"/>
        </w:rPr>
        <w:t xml:space="preserve"> </w:t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  <w:t>ʔaq̓am Community Members</w:t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  <w:t xml:space="preserve">          </w:t>
      </w:r>
    </w:p>
    <w:p w14:paraId="15A1DE80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b/>
          <w:sz w:val="28"/>
          <w:szCs w:val="28"/>
        </w:rPr>
        <w:t>From:</w:t>
      </w:r>
      <w:r w:rsidRPr="00571367">
        <w:rPr>
          <w:rFonts w:asciiTheme="minorHAnsi" w:hAnsiTheme="minorHAnsi"/>
          <w:sz w:val="28"/>
          <w:szCs w:val="28"/>
        </w:rPr>
        <w:t xml:space="preserve">  </w:t>
      </w:r>
      <w:r w:rsidRPr="00571367">
        <w:rPr>
          <w:rFonts w:asciiTheme="minorHAnsi" w:hAnsiTheme="minorHAnsi"/>
          <w:sz w:val="28"/>
          <w:szCs w:val="28"/>
        </w:rPr>
        <w:tab/>
        <w:t>ʔaq̓am Chief Administrative Officer</w:t>
      </w:r>
    </w:p>
    <w:p w14:paraId="2F2E4252" w14:textId="4D80A26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b/>
          <w:bCs/>
          <w:sz w:val="28"/>
          <w:szCs w:val="28"/>
        </w:rPr>
        <w:t>Date:</w:t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</w:rPr>
        <w:tab/>
        <w:t>September 21, 2023</w:t>
      </w:r>
    </w:p>
    <w:p w14:paraId="5077F000" w14:textId="09CEF78F" w:rsidR="0087109C" w:rsidRPr="00571367" w:rsidRDefault="0087109C" w:rsidP="0087109C">
      <w:pPr>
        <w:rPr>
          <w:rFonts w:asciiTheme="minorHAnsi" w:hAnsiTheme="minorHAnsi"/>
          <w:b/>
          <w:color w:val="339966"/>
          <w:sz w:val="28"/>
          <w:szCs w:val="28"/>
        </w:rPr>
      </w:pPr>
      <w:r w:rsidRPr="00571367">
        <w:rPr>
          <w:rFonts w:asciiTheme="minorHAnsi" w:hAnsiTheme="minorHAnsi"/>
          <w:b/>
          <w:sz w:val="28"/>
          <w:szCs w:val="28"/>
        </w:rPr>
        <w:t>Subject:</w:t>
      </w:r>
      <w:r w:rsidRPr="00571367">
        <w:rPr>
          <w:rFonts w:asciiTheme="minorHAnsi" w:hAnsiTheme="minorHAnsi"/>
          <w:sz w:val="28"/>
          <w:szCs w:val="28"/>
        </w:rPr>
        <w:t xml:space="preserve"> </w:t>
      </w:r>
      <w:r w:rsidRPr="00571367">
        <w:rPr>
          <w:rFonts w:asciiTheme="minorHAnsi" w:hAnsiTheme="minorHAnsi"/>
          <w:sz w:val="28"/>
          <w:szCs w:val="28"/>
        </w:rPr>
        <w:tab/>
      </w:r>
      <w:r w:rsidRPr="00571367">
        <w:rPr>
          <w:rFonts w:asciiTheme="minorHAnsi" w:hAnsiTheme="minorHAnsi"/>
          <w:sz w:val="28"/>
          <w:szCs w:val="28"/>
          <w:highlight w:val="yellow"/>
          <w:u w:val="single"/>
        </w:rPr>
        <w:t>ʔaq̓am Band Meeting- rescheduled for November 20, 2023</w:t>
      </w:r>
    </w:p>
    <w:p w14:paraId="243F0D4A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  <w:lang w:val="en-CA"/>
        </w:rPr>
      </w:pPr>
    </w:p>
    <w:p w14:paraId="087825AE" w14:textId="5DEE4D94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sz w:val="28"/>
          <w:szCs w:val="28"/>
        </w:rPr>
        <w:t xml:space="preserve">Due to the recent funeral, </w:t>
      </w:r>
      <w:r w:rsidR="004F3C65">
        <w:rPr>
          <w:rFonts w:asciiTheme="minorHAnsi" w:hAnsiTheme="minorHAnsi"/>
          <w:sz w:val="28"/>
          <w:szCs w:val="28"/>
          <w:lang w:val="en-CA"/>
        </w:rPr>
        <w:t xml:space="preserve">ʔaq̓am Administration </w:t>
      </w:r>
      <w:r w:rsidRPr="00571367">
        <w:rPr>
          <w:rFonts w:asciiTheme="minorHAnsi" w:hAnsiTheme="minorHAnsi"/>
          <w:sz w:val="28"/>
          <w:szCs w:val="28"/>
        </w:rPr>
        <w:t xml:space="preserve">had to </w:t>
      </w:r>
      <w:r w:rsidR="004F3C65">
        <w:rPr>
          <w:rFonts w:asciiTheme="minorHAnsi" w:hAnsiTheme="minorHAnsi"/>
          <w:sz w:val="28"/>
          <w:szCs w:val="28"/>
        </w:rPr>
        <w:t>cancel</w:t>
      </w:r>
      <w:r w:rsidR="004F3C65" w:rsidRPr="00571367">
        <w:rPr>
          <w:rFonts w:asciiTheme="minorHAnsi" w:hAnsiTheme="minorHAnsi"/>
          <w:sz w:val="28"/>
          <w:szCs w:val="28"/>
        </w:rPr>
        <w:t xml:space="preserve"> </w:t>
      </w:r>
      <w:r w:rsidRPr="00571367">
        <w:rPr>
          <w:rFonts w:asciiTheme="minorHAnsi" w:hAnsiTheme="minorHAnsi"/>
          <w:sz w:val="28"/>
          <w:szCs w:val="28"/>
        </w:rPr>
        <w:t xml:space="preserve">the September 18, </w:t>
      </w:r>
      <w:proofErr w:type="gramStart"/>
      <w:r w:rsidRPr="00571367">
        <w:rPr>
          <w:rFonts w:asciiTheme="minorHAnsi" w:hAnsiTheme="minorHAnsi"/>
          <w:sz w:val="28"/>
          <w:szCs w:val="28"/>
        </w:rPr>
        <w:t>2023</w:t>
      </w:r>
      <w:proofErr w:type="gramEnd"/>
      <w:r w:rsidRPr="00571367">
        <w:rPr>
          <w:rFonts w:asciiTheme="minorHAnsi" w:hAnsiTheme="minorHAnsi"/>
          <w:sz w:val="28"/>
          <w:szCs w:val="28"/>
        </w:rPr>
        <w:t xml:space="preserve"> Band meeting. </w:t>
      </w:r>
    </w:p>
    <w:p w14:paraId="31522990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</w:p>
    <w:p w14:paraId="47D42848" w14:textId="16379261" w:rsidR="0087109C" w:rsidRPr="00571367" w:rsidRDefault="0087109C" w:rsidP="0087109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71367">
        <w:rPr>
          <w:sz w:val="28"/>
          <w:szCs w:val="28"/>
        </w:rPr>
        <w:t xml:space="preserve">The date for the </w:t>
      </w:r>
      <w:r w:rsidR="004F3C65">
        <w:rPr>
          <w:sz w:val="28"/>
          <w:szCs w:val="28"/>
        </w:rPr>
        <w:t>next</w:t>
      </w:r>
      <w:r w:rsidR="004F3C65" w:rsidRPr="00571367">
        <w:rPr>
          <w:sz w:val="28"/>
          <w:szCs w:val="28"/>
        </w:rPr>
        <w:t xml:space="preserve"> </w:t>
      </w:r>
      <w:r w:rsidRPr="00571367">
        <w:rPr>
          <w:sz w:val="28"/>
          <w:szCs w:val="28"/>
        </w:rPr>
        <w:t xml:space="preserve">Band Meeting will be November 20, </w:t>
      </w:r>
      <w:proofErr w:type="gramStart"/>
      <w:r w:rsidRPr="00571367">
        <w:rPr>
          <w:sz w:val="28"/>
          <w:szCs w:val="28"/>
        </w:rPr>
        <w:t>2023</w:t>
      </w:r>
      <w:proofErr w:type="gramEnd"/>
      <w:r w:rsidRPr="00571367">
        <w:rPr>
          <w:sz w:val="28"/>
          <w:szCs w:val="28"/>
        </w:rPr>
        <w:t xml:space="preserve"> at 05:00 PM</w:t>
      </w:r>
      <w:r w:rsidR="00571367" w:rsidRPr="00571367">
        <w:rPr>
          <w:sz w:val="28"/>
          <w:szCs w:val="28"/>
        </w:rPr>
        <w:t xml:space="preserve"> </w:t>
      </w:r>
      <w:r w:rsidR="004F3C65">
        <w:rPr>
          <w:sz w:val="28"/>
          <w:szCs w:val="28"/>
        </w:rPr>
        <w:t>in the Dan Joe Memorial Gymnasium.</w:t>
      </w:r>
    </w:p>
    <w:p w14:paraId="539C628E" w14:textId="591D05D4" w:rsidR="00571367" w:rsidRPr="00571367" w:rsidRDefault="00571367" w:rsidP="0087109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71367">
        <w:rPr>
          <w:sz w:val="28"/>
          <w:szCs w:val="28"/>
        </w:rPr>
        <w:t xml:space="preserve">At this </w:t>
      </w:r>
      <w:r w:rsidR="007B2B8D">
        <w:rPr>
          <w:sz w:val="28"/>
          <w:szCs w:val="28"/>
        </w:rPr>
        <w:t>B</w:t>
      </w:r>
      <w:r w:rsidRPr="00571367">
        <w:rPr>
          <w:sz w:val="28"/>
          <w:szCs w:val="28"/>
        </w:rPr>
        <w:t xml:space="preserve">and meeting, there will be a presentation of </w:t>
      </w:r>
      <w:r w:rsidR="003560A1">
        <w:rPr>
          <w:sz w:val="28"/>
          <w:szCs w:val="28"/>
        </w:rPr>
        <w:t xml:space="preserve">the </w:t>
      </w:r>
      <w:proofErr w:type="spellStart"/>
      <w:r w:rsidRPr="00571367">
        <w:rPr>
          <w:sz w:val="28"/>
          <w:szCs w:val="28"/>
        </w:rPr>
        <w:t>ʔaq̓am</w:t>
      </w:r>
      <w:proofErr w:type="spellEnd"/>
      <w:r w:rsidRPr="00571367">
        <w:rPr>
          <w:sz w:val="28"/>
          <w:szCs w:val="28"/>
        </w:rPr>
        <w:t xml:space="preserve"> Audited Financial Statements by our Finance Director Ivan Winter. </w:t>
      </w:r>
      <w:r w:rsidR="004F3C65">
        <w:rPr>
          <w:sz w:val="28"/>
          <w:szCs w:val="28"/>
        </w:rPr>
        <w:t xml:space="preserve">Audited Financial Statements are also available on the </w:t>
      </w:r>
      <w:r w:rsidR="004F3C65">
        <w:rPr>
          <w:sz w:val="28"/>
          <w:szCs w:val="28"/>
          <w:lang w:val="en-CA"/>
        </w:rPr>
        <w:t xml:space="preserve">ʔaq̓am Website. </w:t>
      </w:r>
    </w:p>
    <w:p w14:paraId="49F068B4" w14:textId="1B91A7E7" w:rsidR="00571367" w:rsidRPr="00571367" w:rsidRDefault="00571367" w:rsidP="0087109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71367">
        <w:rPr>
          <w:sz w:val="28"/>
          <w:szCs w:val="28"/>
        </w:rPr>
        <w:t xml:space="preserve"> If you would like to have a printed copy, please contact </w:t>
      </w:r>
      <w:r w:rsidR="004F3C65">
        <w:rPr>
          <w:sz w:val="28"/>
          <w:szCs w:val="28"/>
        </w:rPr>
        <w:t>Ivan Winter</w:t>
      </w:r>
      <w:r w:rsidRPr="00571367">
        <w:rPr>
          <w:sz w:val="28"/>
          <w:szCs w:val="28"/>
        </w:rPr>
        <w:t xml:space="preserve"> at (250) 426-5717 or email </w:t>
      </w:r>
      <w:hyperlink r:id="rId11" w:history="1">
        <w:r w:rsidRPr="00571367">
          <w:rPr>
            <w:rStyle w:val="Hyperlink"/>
            <w:sz w:val="28"/>
            <w:szCs w:val="28"/>
          </w:rPr>
          <w:t>IWinter@aqam.net</w:t>
        </w:r>
      </w:hyperlink>
      <w:r w:rsidRPr="00571367">
        <w:rPr>
          <w:sz w:val="28"/>
          <w:szCs w:val="28"/>
        </w:rPr>
        <w:t xml:space="preserve"> </w:t>
      </w:r>
    </w:p>
    <w:p w14:paraId="2543C295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</w:p>
    <w:p w14:paraId="338C8AF9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sz w:val="28"/>
          <w:szCs w:val="28"/>
        </w:rPr>
        <w:t xml:space="preserve">I welcome your feedback, ideas and approaches to serving the ʔaq̓am Community. Should you have any comments, questions, or concerns, please contact me in confidence. I can be reached at the main administration office in person, my direct number 236-302-1621 or via email at: </w:t>
      </w:r>
      <w:hyperlink r:id="rId12" w:history="1">
        <w:r w:rsidRPr="00571367">
          <w:rPr>
            <w:rStyle w:val="Hyperlink"/>
            <w:rFonts w:asciiTheme="minorHAnsi" w:hAnsiTheme="minorHAnsi"/>
            <w:sz w:val="28"/>
            <w:szCs w:val="28"/>
          </w:rPr>
          <w:t>mfrank@aqam.net</w:t>
        </w:r>
      </w:hyperlink>
    </w:p>
    <w:p w14:paraId="31BC38D1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</w:p>
    <w:p w14:paraId="1CDC72E9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  <w:r w:rsidRPr="00571367">
        <w:rPr>
          <w:rFonts w:asciiTheme="minorHAnsi" w:hAnsiTheme="minorHAnsi"/>
          <w:sz w:val="28"/>
          <w:szCs w:val="28"/>
        </w:rPr>
        <w:t>Kind regards,</w:t>
      </w:r>
    </w:p>
    <w:p w14:paraId="503104F9" w14:textId="77777777" w:rsidR="0087109C" w:rsidRPr="00571367" w:rsidRDefault="0087109C" w:rsidP="0087109C">
      <w:pPr>
        <w:rPr>
          <w:rFonts w:asciiTheme="minorHAnsi" w:hAnsiTheme="minorHAnsi"/>
          <w:sz w:val="28"/>
          <w:szCs w:val="28"/>
        </w:rPr>
      </w:pPr>
    </w:p>
    <w:p w14:paraId="0398A45F" w14:textId="77777777" w:rsidR="0087109C" w:rsidRPr="00571367" w:rsidRDefault="0087109C" w:rsidP="0087109C">
      <w:pPr>
        <w:rPr>
          <w:rFonts w:asciiTheme="minorHAnsi" w:hAnsiTheme="minorHAnsi"/>
          <w:b/>
          <w:bCs/>
          <w:i/>
          <w:iCs/>
          <w:color w:val="0070C0"/>
          <w:sz w:val="28"/>
          <w:szCs w:val="28"/>
        </w:rPr>
      </w:pPr>
      <w:r w:rsidRPr="00571367">
        <w:rPr>
          <w:rFonts w:asciiTheme="minorHAnsi" w:hAnsiTheme="minorHAnsi"/>
          <w:b/>
          <w:bCs/>
          <w:i/>
          <w:iCs/>
          <w:color w:val="0070C0"/>
          <w:sz w:val="28"/>
          <w:szCs w:val="28"/>
        </w:rPr>
        <w:t>Mike Frank</w:t>
      </w:r>
    </w:p>
    <w:p w14:paraId="11E670CF" w14:textId="77777777" w:rsidR="0087109C" w:rsidRPr="00571367" w:rsidRDefault="0087109C" w:rsidP="0087109C">
      <w:pPr>
        <w:rPr>
          <w:rFonts w:asciiTheme="minorHAnsi" w:hAnsiTheme="minorHAnsi"/>
          <w:b/>
          <w:bCs/>
          <w:i/>
          <w:iCs/>
          <w:color w:val="0070C0"/>
          <w:sz w:val="28"/>
          <w:szCs w:val="28"/>
        </w:rPr>
      </w:pPr>
      <w:r w:rsidRPr="00571367">
        <w:rPr>
          <w:rFonts w:asciiTheme="minorHAnsi" w:hAnsiTheme="minorHAnsi"/>
          <w:sz w:val="28"/>
          <w:szCs w:val="28"/>
        </w:rPr>
        <w:t>CAO for the ʔaq̓am Community</w:t>
      </w:r>
    </w:p>
    <w:p w14:paraId="508273B0" w14:textId="77777777" w:rsidR="0087109C" w:rsidRPr="00326A8F" w:rsidRDefault="0087109C" w:rsidP="0087109C">
      <w:pPr>
        <w:rPr>
          <w:rFonts w:ascii="Times New Roman" w:hAnsi="Times New Roman"/>
          <w:szCs w:val="24"/>
        </w:rPr>
      </w:pPr>
    </w:p>
    <w:p w14:paraId="379D1382" w14:textId="77777777" w:rsidR="0087109C" w:rsidRPr="00326A8F" w:rsidRDefault="0087109C" w:rsidP="0087109C">
      <w:pPr>
        <w:rPr>
          <w:rFonts w:ascii="Times New Roman" w:hAnsi="Times New Roman"/>
          <w:szCs w:val="24"/>
        </w:rPr>
      </w:pPr>
    </w:p>
    <w:p w14:paraId="200243A3" w14:textId="77777777" w:rsidR="0087109C" w:rsidRPr="00326A8F" w:rsidRDefault="0087109C" w:rsidP="0087109C">
      <w:pPr>
        <w:rPr>
          <w:rFonts w:ascii="Times New Roman" w:hAnsi="Times New Roman"/>
          <w:szCs w:val="24"/>
        </w:rPr>
      </w:pPr>
    </w:p>
    <w:p w14:paraId="750CE2C1" w14:textId="77777777" w:rsidR="0087109C" w:rsidRDefault="0087109C"/>
    <w:p w14:paraId="2AF9C98F" w14:textId="77777777" w:rsidR="002A72BB" w:rsidRDefault="002A72BB"/>
    <w:p w14:paraId="4BB62C92" w14:textId="77777777" w:rsidR="002A72BB" w:rsidRDefault="002A72BB"/>
    <w:p w14:paraId="26D8AAAB" w14:textId="77777777" w:rsidR="002A72BB" w:rsidRDefault="002A72BB"/>
    <w:p w14:paraId="61181C7D" w14:textId="77777777" w:rsidR="002A72BB" w:rsidRDefault="002A72BB"/>
    <w:p w14:paraId="7509D45A" w14:textId="77777777" w:rsidR="002A72BB" w:rsidRDefault="002A72BB"/>
    <w:sectPr w:rsidR="002A72BB" w:rsidSect="00A553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F4638" w14:textId="77777777" w:rsidR="00EB274A" w:rsidRDefault="00EB274A" w:rsidP="00A553FC">
      <w:r>
        <w:separator/>
      </w:r>
    </w:p>
  </w:endnote>
  <w:endnote w:type="continuationSeparator" w:id="0">
    <w:p w14:paraId="48502A22" w14:textId="77777777" w:rsidR="00EB274A" w:rsidRDefault="00EB274A" w:rsidP="00A55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CaslonPro-Regular">
    <w:altName w:val="Adobe Casl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24C2" w14:textId="77777777" w:rsidR="00076BC0" w:rsidRDefault="00076B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5991" w14:textId="77777777" w:rsidR="00B63BAA" w:rsidRDefault="00B63BAA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1EB4863C" wp14:editId="0E8E7EBF">
          <wp:simplePos x="0" y="0"/>
          <wp:positionH relativeFrom="page">
            <wp:posOffset>-12700</wp:posOffset>
          </wp:positionH>
          <wp:positionV relativeFrom="page">
            <wp:posOffset>9258300</wp:posOffset>
          </wp:positionV>
          <wp:extent cx="7797800" cy="495300"/>
          <wp:effectExtent l="0" t="0" r="0" b="0"/>
          <wp:wrapThrough wrapText="bothSides">
            <wp:wrapPolygon edited="0">
              <wp:start x="8936" y="2215"/>
              <wp:lineTo x="4081" y="5538"/>
              <wp:lineTo x="4081" y="11077"/>
              <wp:lineTo x="8936" y="14400"/>
              <wp:lineTo x="12876" y="14400"/>
              <wp:lineTo x="16886" y="11077"/>
              <wp:lineTo x="16886" y="5538"/>
              <wp:lineTo x="12946" y="2215"/>
              <wp:lineTo x="8936" y="221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address_colour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47" b="47844"/>
                  <a:stretch/>
                </pic:blipFill>
                <pic:spPr bwMode="auto">
                  <a:xfrm>
                    <a:off x="0" y="0"/>
                    <a:ext cx="77978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0873" w14:textId="77777777" w:rsidR="00076BC0" w:rsidRDefault="00076B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242D5" w14:textId="77777777" w:rsidR="00EB274A" w:rsidRDefault="00EB274A" w:rsidP="00A553FC">
      <w:r>
        <w:separator/>
      </w:r>
    </w:p>
  </w:footnote>
  <w:footnote w:type="continuationSeparator" w:id="0">
    <w:p w14:paraId="7BFCE16F" w14:textId="77777777" w:rsidR="00EB274A" w:rsidRDefault="00EB274A" w:rsidP="00A55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D96FD" w14:textId="77777777" w:rsidR="00076BC0" w:rsidRDefault="00076B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F42A" w14:textId="77777777" w:rsidR="00B63BAA" w:rsidRDefault="00B63BA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43957C95" wp14:editId="58D92D87">
          <wp:simplePos x="0" y="0"/>
          <wp:positionH relativeFrom="page">
            <wp:posOffset>393700</wp:posOffset>
          </wp:positionH>
          <wp:positionV relativeFrom="page">
            <wp:posOffset>457200</wp:posOffset>
          </wp:positionV>
          <wp:extent cx="2082800" cy="721995"/>
          <wp:effectExtent l="0" t="0" r="0" b="0"/>
          <wp:wrapThrough wrapText="bothSides">
            <wp:wrapPolygon edited="0">
              <wp:start x="3424" y="1520"/>
              <wp:lineTo x="1317" y="4559"/>
              <wp:lineTo x="1054" y="11398"/>
              <wp:lineTo x="1580" y="15958"/>
              <wp:lineTo x="2634" y="18997"/>
              <wp:lineTo x="2898" y="20517"/>
              <wp:lineTo x="5532" y="20517"/>
              <wp:lineTo x="6585" y="18997"/>
              <wp:lineTo x="14488" y="15958"/>
              <wp:lineTo x="20546" y="15198"/>
              <wp:lineTo x="20020" y="6079"/>
              <wp:lineTo x="5005" y="1520"/>
              <wp:lineTo x="3424" y="152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QAM_logo_CMY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19" t="41242" r="23016" b="44193"/>
                  <a:stretch/>
                </pic:blipFill>
                <pic:spPr bwMode="auto">
                  <a:xfrm>
                    <a:off x="0" y="0"/>
                    <a:ext cx="208280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2C00" w14:textId="77777777" w:rsidR="00076BC0" w:rsidRDefault="00076B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6763D"/>
    <w:multiLevelType w:val="hybridMultilevel"/>
    <w:tmpl w:val="BCF0EE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B25A9"/>
    <w:multiLevelType w:val="hybridMultilevel"/>
    <w:tmpl w:val="E39447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8034A"/>
    <w:multiLevelType w:val="hybridMultilevel"/>
    <w:tmpl w:val="9C7018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98451">
    <w:abstractNumId w:val="2"/>
  </w:num>
  <w:num w:numId="2" w16cid:durableId="320164721">
    <w:abstractNumId w:val="0"/>
  </w:num>
  <w:num w:numId="3" w16cid:durableId="1572346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0D0920"/>
    <w:rsid w:val="00056063"/>
    <w:rsid w:val="00076BC0"/>
    <w:rsid w:val="000D0920"/>
    <w:rsid w:val="000F6B76"/>
    <w:rsid w:val="0010033E"/>
    <w:rsid w:val="00116673"/>
    <w:rsid w:val="001B75CC"/>
    <w:rsid w:val="002642D0"/>
    <w:rsid w:val="002667D6"/>
    <w:rsid w:val="002A72BB"/>
    <w:rsid w:val="002B1797"/>
    <w:rsid w:val="002B30E9"/>
    <w:rsid w:val="002E397C"/>
    <w:rsid w:val="0030160C"/>
    <w:rsid w:val="0030581A"/>
    <w:rsid w:val="003560A1"/>
    <w:rsid w:val="00387F40"/>
    <w:rsid w:val="003E3653"/>
    <w:rsid w:val="004A486A"/>
    <w:rsid w:val="004B1941"/>
    <w:rsid w:val="004F3C65"/>
    <w:rsid w:val="0052795A"/>
    <w:rsid w:val="005522C2"/>
    <w:rsid w:val="00571367"/>
    <w:rsid w:val="005A28DE"/>
    <w:rsid w:val="005C7943"/>
    <w:rsid w:val="00630A61"/>
    <w:rsid w:val="00637D95"/>
    <w:rsid w:val="00651D75"/>
    <w:rsid w:val="006A4B90"/>
    <w:rsid w:val="006B1D8F"/>
    <w:rsid w:val="006C6A19"/>
    <w:rsid w:val="006F67A3"/>
    <w:rsid w:val="007066F9"/>
    <w:rsid w:val="00767225"/>
    <w:rsid w:val="00767C22"/>
    <w:rsid w:val="007A0F42"/>
    <w:rsid w:val="007B2B8D"/>
    <w:rsid w:val="007C008E"/>
    <w:rsid w:val="007F100F"/>
    <w:rsid w:val="007F2A1C"/>
    <w:rsid w:val="007F4CDA"/>
    <w:rsid w:val="008404CB"/>
    <w:rsid w:val="0085493D"/>
    <w:rsid w:val="0087109C"/>
    <w:rsid w:val="00897975"/>
    <w:rsid w:val="008C3337"/>
    <w:rsid w:val="008F74DA"/>
    <w:rsid w:val="009A5C11"/>
    <w:rsid w:val="009D034A"/>
    <w:rsid w:val="00A26A05"/>
    <w:rsid w:val="00A553FC"/>
    <w:rsid w:val="00A667AC"/>
    <w:rsid w:val="00A73588"/>
    <w:rsid w:val="00AA47F4"/>
    <w:rsid w:val="00AF3D72"/>
    <w:rsid w:val="00B03150"/>
    <w:rsid w:val="00B13EAF"/>
    <w:rsid w:val="00B42142"/>
    <w:rsid w:val="00B62A33"/>
    <w:rsid w:val="00B63BAA"/>
    <w:rsid w:val="00BB62C0"/>
    <w:rsid w:val="00BE1E52"/>
    <w:rsid w:val="00C2407F"/>
    <w:rsid w:val="00C51D91"/>
    <w:rsid w:val="00C57DDB"/>
    <w:rsid w:val="00C57DFE"/>
    <w:rsid w:val="00C75F68"/>
    <w:rsid w:val="00CF0FD5"/>
    <w:rsid w:val="00D057F5"/>
    <w:rsid w:val="00DE0DA7"/>
    <w:rsid w:val="00E156B4"/>
    <w:rsid w:val="00EB274A"/>
    <w:rsid w:val="00F21F8F"/>
    <w:rsid w:val="00F6435C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B3C2EA"/>
  <w15:docId w15:val="{11F5544D-EF73-4377-94E9-50461993C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975"/>
    <w:pPr>
      <w:overflowPunct w:val="0"/>
      <w:autoSpaceDE w:val="0"/>
      <w:autoSpaceDN w:val="0"/>
      <w:adjustRightInd w:val="0"/>
      <w:textAlignment w:val="baseline"/>
    </w:pPr>
    <w:rPr>
      <w:rFonts w:ascii="Times" w:eastAsia="Times New Roman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3FC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53FC"/>
  </w:style>
  <w:style w:type="paragraph" w:styleId="Footer">
    <w:name w:val="footer"/>
    <w:basedOn w:val="Normal"/>
    <w:link w:val="FooterChar"/>
    <w:uiPriority w:val="99"/>
    <w:unhideWhenUsed/>
    <w:rsid w:val="00A553FC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53FC"/>
  </w:style>
  <w:style w:type="paragraph" w:customStyle="1" w:styleId="BasicParagraph">
    <w:name w:val="[Basic Paragraph]"/>
    <w:basedOn w:val="Normal"/>
    <w:uiPriority w:val="99"/>
    <w:rsid w:val="00C51D91"/>
    <w:pPr>
      <w:widowControl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Cs w:val="24"/>
    </w:rPr>
  </w:style>
  <w:style w:type="character" w:customStyle="1" w:styleId="AQAMbody">
    <w:name w:val="AQAM_body"/>
    <w:uiPriority w:val="99"/>
    <w:rsid w:val="00C51D91"/>
    <w:rPr>
      <w:rFonts w:ascii="ACaslonPro-Regular" w:hAnsi="ACaslonPro-Regular" w:cs="ACaslonPro-Regular"/>
      <w:color w:val="282829"/>
      <w:spacing w:val="1"/>
      <w:sz w:val="18"/>
      <w:szCs w:val="18"/>
    </w:rPr>
  </w:style>
  <w:style w:type="paragraph" w:styleId="NoSpacing">
    <w:name w:val="No Spacing"/>
    <w:uiPriority w:val="1"/>
    <w:qFormat/>
    <w:rsid w:val="000D0920"/>
    <w:rPr>
      <w:rFonts w:eastAsiaTheme="minorHAnsi"/>
      <w:sz w:val="22"/>
      <w:szCs w:val="22"/>
      <w:lang w:val="en-CA"/>
    </w:rPr>
  </w:style>
  <w:style w:type="paragraph" w:styleId="ListParagraph">
    <w:name w:val="List Paragraph"/>
    <w:basedOn w:val="Normal"/>
    <w:uiPriority w:val="34"/>
    <w:qFormat/>
    <w:rsid w:val="00651D75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uditLetter">
    <w:name w:val="AuditLetter"/>
    <w:aliases w:val="aul"/>
    <w:basedOn w:val="Normal"/>
    <w:rsid w:val="00897975"/>
    <w:pPr>
      <w:spacing w:before="240"/>
      <w:jc w:val="both"/>
    </w:pPr>
  </w:style>
  <w:style w:type="paragraph" w:customStyle="1" w:styleId="SnglspcdGroup">
    <w:name w:val="SnglspcdGroup"/>
    <w:aliases w:val="sg"/>
    <w:basedOn w:val="Normal"/>
    <w:rsid w:val="00897975"/>
    <w:pPr>
      <w:keepNext/>
    </w:pPr>
  </w:style>
  <w:style w:type="paragraph" w:customStyle="1" w:styleId="bdh">
    <w:name w:val="bd +h"/>
    <w:basedOn w:val="Normal"/>
    <w:rsid w:val="00897975"/>
    <w:pPr>
      <w:spacing w:before="240"/>
    </w:pPr>
    <w:rPr>
      <w:b/>
      <w:vanish/>
    </w:rPr>
  </w:style>
  <w:style w:type="paragraph" w:customStyle="1" w:styleId="AuditNumPara2Sngl">
    <w:name w:val="AuditNumPara2Sngl"/>
    <w:aliases w:val="anp2s"/>
    <w:basedOn w:val="Normal"/>
    <w:rsid w:val="00897975"/>
    <w:pPr>
      <w:ind w:left="1440" w:hanging="720"/>
      <w:jc w:val="both"/>
    </w:pPr>
  </w:style>
  <w:style w:type="table" w:styleId="TableGrid">
    <w:name w:val="Table Grid"/>
    <w:basedOn w:val="TableNormal"/>
    <w:uiPriority w:val="59"/>
    <w:rsid w:val="00C57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2B1797"/>
    <w:rPr>
      <w:i/>
      <w:iCs/>
    </w:rPr>
  </w:style>
  <w:style w:type="character" w:styleId="Hyperlink">
    <w:name w:val="Hyperlink"/>
    <w:basedOn w:val="DefaultParagraphFont"/>
    <w:uiPriority w:val="99"/>
    <w:unhideWhenUsed/>
    <w:rsid w:val="008710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136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F3C65"/>
    <w:rPr>
      <w:rFonts w:ascii="Times" w:eastAsia="Times New Roman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frank@aqam.ne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Winter@aqam.n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RAVE~1\AppData\Local\Temp\XPgrpwise\AQAM_word_template_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00E809D70B443ABBEEE0542653AA7" ma:contentTypeVersion="7" ma:contentTypeDescription="Create a new document." ma:contentTypeScope="" ma:versionID="e70064511e43ea8dd1a96473e92bac0a">
  <xsd:schema xmlns:xsd="http://www.w3.org/2001/XMLSchema" xmlns:xs="http://www.w3.org/2001/XMLSchema" xmlns:p="http://schemas.microsoft.com/office/2006/metadata/properties" xmlns:ns3="22f4cdfb-94e1-4594-9502-5433e5957c7f" xmlns:ns4="95573999-151d-40da-b5a5-b9f7f2afb676" targetNamespace="http://schemas.microsoft.com/office/2006/metadata/properties" ma:root="true" ma:fieldsID="ae76f36a179e1d0a52ebf8bd3d733c1e" ns3:_="" ns4:_="">
    <xsd:import namespace="22f4cdfb-94e1-4594-9502-5433e5957c7f"/>
    <xsd:import namespace="95573999-151d-40da-b5a5-b9f7f2afb6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4cdfb-94e1-4594-9502-5433e5957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73999-151d-40da-b5a5-b9f7f2afb6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f4cdfb-94e1-4594-9502-5433e5957c7f" xsi:nil="true"/>
  </documentManagement>
</p:properties>
</file>

<file path=customXml/itemProps1.xml><?xml version="1.0" encoding="utf-8"?>
<ds:datastoreItem xmlns:ds="http://schemas.openxmlformats.org/officeDocument/2006/customXml" ds:itemID="{E6706EE1-B4BD-46E3-9319-1790707857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DA0EA-597B-458E-9665-1594D953D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4cdfb-94e1-4594-9502-5433e5957c7f"/>
    <ds:schemaRef ds:uri="95573999-151d-40da-b5a5-b9f7f2afb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D728B-3DA2-4693-B5BE-323B30E5C8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3526E0-7392-4DEA-9297-EF968744D68B}">
  <ds:schemaRefs>
    <ds:schemaRef ds:uri="http://schemas.microsoft.com/office/2006/metadata/properties"/>
    <ds:schemaRef ds:uri="http://schemas.microsoft.com/office/infopath/2007/PartnerControls"/>
    <ds:schemaRef ds:uri="22f4cdfb-94e1-4594-9502-5433e5957c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AQAM_word_template_colour.dotx</Template>
  <TotalTime>111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JGravelle</dc:creator>
  <cp:lastModifiedBy>Karmin Snow</cp:lastModifiedBy>
  <cp:revision>2</cp:revision>
  <cp:lastPrinted>2016-05-05T15:06:00Z</cp:lastPrinted>
  <dcterms:created xsi:type="dcterms:W3CDTF">2023-09-22T19:54:00Z</dcterms:created>
  <dcterms:modified xsi:type="dcterms:W3CDTF">2023-09-22T19:54:00Z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0x01010071600E809D70B443ABBEEE0542653AA7</vt:lpwstr>
  </property>
</Properties>
</file>