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D8F" w:rsidRDefault="006B1D8F"/>
    <w:p w:rsidR="0052073D" w:rsidRDefault="0052073D"/>
    <w:p w:rsidR="0052073D" w:rsidRDefault="0052073D"/>
    <w:p w:rsidR="0052073D" w:rsidRDefault="0052073D" w:rsidP="0052073D">
      <w:pPr>
        <w:jc w:val="center"/>
        <w:rPr>
          <w:b/>
          <w:sz w:val="28"/>
          <w:szCs w:val="28"/>
        </w:rPr>
      </w:pPr>
      <w:r w:rsidRPr="0052073D">
        <w:rPr>
          <w:b/>
          <w:sz w:val="28"/>
          <w:szCs w:val="28"/>
        </w:rPr>
        <w:t>Community Initiatives Application Form</w:t>
      </w:r>
    </w:p>
    <w:p w:rsidR="004328EA" w:rsidRDefault="004328EA"/>
    <w:p w:rsidR="0052073D" w:rsidRDefault="0052073D" w:rsidP="0052073D">
      <w:r w:rsidRPr="0052073D">
        <w:t>The Community Initiati</w:t>
      </w:r>
      <w:r>
        <w:t xml:space="preserve">ves Program, in partnership with the Columbia Basin Trust is a community based granting program that provides flexible funding that </w:t>
      </w:r>
      <w:r w:rsidRPr="0052073D">
        <w:t>incorporate</w:t>
      </w:r>
      <w:r>
        <w:t>s</w:t>
      </w:r>
      <w:r w:rsidRPr="0052073D">
        <w:t xml:space="preserve"> co</w:t>
      </w:r>
      <w:r>
        <w:t>mmunity-based funding decisions.  The program</w:t>
      </w:r>
      <w:r w:rsidRPr="0052073D">
        <w:t xml:space="preserve"> </w:t>
      </w:r>
      <w:r w:rsidR="007849E5" w:rsidRPr="0052073D">
        <w:t>supports</w:t>
      </w:r>
      <w:r w:rsidRPr="0052073D">
        <w:t xml:space="preserve"> local projects that provide additional value to Basin communities, and that benefit the broad community and public good.</w:t>
      </w:r>
      <w:r>
        <w:t xml:space="preserve"> based upon priorities listed in ʔaq̓am Community Strategic plan-</w:t>
      </w:r>
      <w:proofErr w:type="spellStart"/>
      <w:r>
        <w:t>Ka</w:t>
      </w:r>
      <w:proofErr w:type="spellEnd"/>
      <w:r>
        <w:t xml:space="preserve"> </w:t>
      </w:r>
      <w:proofErr w:type="spellStart"/>
      <w:r>
        <w:t>kni</w:t>
      </w:r>
      <w:proofErr w:type="spellEnd"/>
      <w:r>
        <w:rPr>
          <w:lang w:val="en-CA"/>
        </w:rPr>
        <w:t>ⱡ</w:t>
      </w:r>
      <w:proofErr w:type="spellStart"/>
      <w:r>
        <w:rPr>
          <w:lang w:val="en-CA"/>
        </w:rPr>
        <w:t>wi·tiyaⱡa-Our</w:t>
      </w:r>
      <w:proofErr w:type="spellEnd"/>
      <w:r>
        <w:rPr>
          <w:lang w:val="en-CA"/>
        </w:rPr>
        <w:t xml:space="preserve"> Thinking.</w:t>
      </w:r>
      <w:r w:rsidRPr="0052073D">
        <w:t xml:space="preserve"> </w:t>
      </w:r>
    </w:p>
    <w:p w:rsidR="0052073D" w:rsidRDefault="0052073D" w:rsidP="00AB4F52"/>
    <w:p w:rsidR="0052073D" w:rsidRDefault="0052073D" w:rsidP="00AB4F52">
      <w:r>
        <w:t>Date:</w:t>
      </w:r>
      <w:r w:rsidR="007849E5">
        <w:t xml:space="preserve"> </w:t>
      </w:r>
    </w:p>
    <w:p w:rsidR="0052073D" w:rsidRDefault="0052073D" w:rsidP="00AB4F52"/>
    <w:p w:rsidR="0052073D" w:rsidRDefault="0052073D" w:rsidP="00AB4F52">
      <w:r>
        <w:t>Contact Name:</w:t>
      </w:r>
      <w:r w:rsidR="007849E5">
        <w:t xml:space="preserve"> </w:t>
      </w:r>
    </w:p>
    <w:p w:rsidR="0052073D" w:rsidRDefault="0052073D" w:rsidP="00AB4F52"/>
    <w:p w:rsidR="0052073D" w:rsidRDefault="0052073D" w:rsidP="00AB4F52">
      <w:r>
        <w:t>Organization Name, if applicable:</w:t>
      </w:r>
      <w:r w:rsidR="007849E5">
        <w:t xml:space="preserve"> </w:t>
      </w:r>
    </w:p>
    <w:p w:rsidR="0052073D" w:rsidRDefault="0052073D" w:rsidP="00AB4F52"/>
    <w:p w:rsidR="0052073D" w:rsidRDefault="0052073D" w:rsidP="00AB4F52">
      <w:r>
        <w:t>Contact Telephone Number:</w:t>
      </w:r>
      <w:r w:rsidR="007849E5">
        <w:t xml:space="preserve"> </w:t>
      </w:r>
    </w:p>
    <w:p w:rsidR="0052073D" w:rsidRDefault="0052073D" w:rsidP="00AB4F52"/>
    <w:p w:rsidR="0052073D" w:rsidRDefault="0052073D" w:rsidP="00AB4F52">
      <w:r>
        <w:t>Contact Email:</w:t>
      </w:r>
      <w:r w:rsidR="007849E5">
        <w:t xml:space="preserve"> </w:t>
      </w:r>
    </w:p>
    <w:p w:rsidR="0052073D" w:rsidRDefault="0052073D" w:rsidP="00AB4F52"/>
    <w:p w:rsidR="0052073D" w:rsidRDefault="0052073D" w:rsidP="00AB4F52">
      <w:r>
        <w:t>Summary of Request:</w:t>
      </w:r>
      <w:r w:rsidR="007849E5">
        <w:t xml:space="preserve"> </w:t>
      </w:r>
    </w:p>
    <w:p w:rsidR="007849E5" w:rsidRDefault="007849E5" w:rsidP="00AB4F52"/>
    <w:p w:rsidR="007849E5" w:rsidRDefault="007849E5" w:rsidP="00AB4F52"/>
    <w:p w:rsidR="007849E5" w:rsidRDefault="007849E5" w:rsidP="00AB4F52"/>
    <w:p w:rsidR="007849E5" w:rsidRDefault="007849E5" w:rsidP="00AB4F52"/>
    <w:p w:rsidR="007849E5" w:rsidRDefault="007849E5" w:rsidP="00AB4F52"/>
    <w:p w:rsidR="007849E5" w:rsidRDefault="007849E5" w:rsidP="00AB4F52"/>
    <w:p w:rsidR="007849E5" w:rsidRDefault="007849E5" w:rsidP="00AB4F52"/>
    <w:p w:rsidR="007849E5" w:rsidRDefault="007849E5" w:rsidP="00AB4F52">
      <w:pPr>
        <w:rPr>
          <w:lang w:val="en-CA"/>
        </w:rPr>
      </w:pPr>
      <w:r>
        <w:t xml:space="preserve">What goals/objectives in </w:t>
      </w:r>
      <w:r>
        <w:t>ʔaq̓am Community Strategic plan-</w:t>
      </w:r>
      <w:proofErr w:type="spellStart"/>
      <w:r>
        <w:t>Ka</w:t>
      </w:r>
      <w:proofErr w:type="spellEnd"/>
      <w:r>
        <w:t xml:space="preserve"> </w:t>
      </w:r>
      <w:proofErr w:type="spellStart"/>
      <w:r>
        <w:t>kni</w:t>
      </w:r>
      <w:proofErr w:type="spellEnd"/>
      <w:r>
        <w:rPr>
          <w:lang w:val="en-CA"/>
        </w:rPr>
        <w:t>ⱡ</w:t>
      </w:r>
      <w:proofErr w:type="spellStart"/>
      <w:r>
        <w:rPr>
          <w:lang w:val="en-CA"/>
        </w:rPr>
        <w:t>wi·tiyaⱡa</w:t>
      </w:r>
      <w:proofErr w:type="spellEnd"/>
      <w:r>
        <w:rPr>
          <w:lang w:val="en-CA"/>
        </w:rPr>
        <w:t xml:space="preserve"> does your project support: </w:t>
      </w:r>
      <w:sdt>
        <w:sdtPr>
          <w:rPr>
            <w:lang w:val="en-CA"/>
          </w:rPr>
          <w:id w:val="1081258666"/>
          <w:placeholder>
            <w:docPart w:val="DefaultPlaceholder_-1854013437"/>
          </w:placeholder>
          <w:showingPlcHdr/>
          <w:docPartList>
            <w:docPartGallery w:val="Quick Parts"/>
          </w:docPartList>
        </w:sdtPr>
        <w:sdtContent>
          <w:r w:rsidRPr="00DE4CD0">
            <w:rPr>
              <w:rStyle w:val="PlaceholderText"/>
              <w:rFonts w:eastAsiaTheme="minorEastAsia"/>
            </w:rPr>
            <w:t>Choose a building block.</w:t>
          </w:r>
        </w:sdtContent>
      </w:sdt>
    </w:p>
    <w:p w:rsidR="007849E5" w:rsidRDefault="007849E5" w:rsidP="00AB4F52">
      <w:pPr>
        <w:rPr>
          <w:lang w:val="en-CA"/>
        </w:rPr>
      </w:pPr>
    </w:p>
    <w:p w:rsidR="007849E5" w:rsidRDefault="007849E5" w:rsidP="00AB4F52">
      <w:pPr>
        <w:rPr>
          <w:lang w:val="en-CA"/>
        </w:rPr>
      </w:pPr>
    </w:p>
    <w:p w:rsidR="007849E5" w:rsidRDefault="007849E5" w:rsidP="00AB4F52"/>
    <w:p w:rsidR="0052073D" w:rsidRDefault="0052073D" w:rsidP="00AB4F52"/>
    <w:p w:rsidR="0052073D" w:rsidRDefault="0052073D" w:rsidP="00AB4F52"/>
    <w:p w:rsidR="0052073D" w:rsidRDefault="0052073D" w:rsidP="00AB4F52">
      <w:r>
        <w:t>Project Start Date:</w:t>
      </w:r>
      <w:r w:rsidR="007849E5">
        <w:t xml:space="preserve"> </w:t>
      </w:r>
    </w:p>
    <w:p w:rsidR="0052073D" w:rsidRDefault="0052073D" w:rsidP="00AB4F52"/>
    <w:p w:rsidR="0052073D" w:rsidRDefault="0052073D" w:rsidP="00AB4F52">
      <w:r>
        <w:t>Project Completion Date:</w:t>
      </w:r>
      <w:r w:rsidR="007849E5">
        <w:t xml:space="preserve"> </w:t>
      </w:r>
    </w:p>
    <w:p w:rsidR="0052073D" w:rsidRDefault="0052073D" w:rsidP="00AB4F52"/>
    <w:p w:rsidR="0052073D" w:rsidRDefault="0052073D" w:rsidP="00AB4F52"/>
    <w:p w:rsidR="0052073D" w:rsidRDefault="0052073D" w:rsidP="00AB4F52">
      <w:r>
        <w:t>Requested Funding Amount:</w:t>
      </w:r>
      <w:r w:rsidR="007849E5">
        <w:t xml:space="preserve"> </w:t>
      </w:r>
    </w:p>
    <w:p w:rsidR="004328EA" w:rsidRDefault="004328EA" w:rsidP="00AB4F52"/>
    <w:p w:rsidR="004328EA" w:rsidRDefault="004328EA" w:rsidP="00AB4F52"/>
    <w:p w:rsidR="004328EA" w:rsidRDefault="004328EA" w:rsidP="00AB4F52"/>
    <w:p w:rsidR="0052073D" w:rsidRDefault="0052073D" w:rsidP="00AB4F52"/>
    <w:p w:rsidR="007849E5" w:rsidRDefault="007849E5" w:rsidP="00AB4F52"/>
    <w:p w:rsidR="007849E5" w:rsidRDefault="007849E5" w:rsidP="00AB4F52"/>
    <w:p w:rsidR="007849E5" w:rsidRDefault="007849E5" w:rsidP="00AB4F52"/>
    <w:p w:rsidR="008F7D56" w:rsidRDefault="008F7D56" w:rsidP="007849E5">
      <w:pPr>
        <w:jc w:val="center"/>
        <w:rPr>
          <w:b/>
          <w:sz w:val="28"/>
          <w:szCs w:val="28"/>
        </w:rPr>
      </w:pPr>
    </w:p>
    <w:p w:rsidR="008F7D56" w:rsidRDefault="008F7D56" w:rsidP="007849E5">
      <w:pPr>
        <w:jc w:val="center"/>
        <w:rPr>
          <w:b/>
          <w:sz w:val="28"/>
          <w:szCs w:val="28"/>
        </w:rPr>
      </w:pPr>
    </w:p>
    <w:p w:rsidR="008F7D56" w:rsidRDefault="008F7D56" w:rsidP="007849E5">
      <w:pPr>
        <w:jc w:val="center"/>
        <w:rPr>
          <w:b/>
          <w:sz w:val="28"/>
          <w:szCs w:val="28"/>
        </w:rPr>
      </w:pPr>
    </w:p>
    <w:p w:rsidR="0052073D" w:rsidRDefault="007849E5" w:rsidP="007849E5">
      <w:pPr>
        <w:jc w:val="center"/>
        <w:rPr>
          <w:b/>
          <w:sz w:val="28"/>
          <w:szCs w:val="28"/>
        </w:rPr>
      </w:pPr>
      <w:r w:rsidRPr="007849E5">
        <w:rPr>
          <w:b/>
          <w:sz w:val="28"/>
          <w:szCs w:val="28"/>
        </w:rPr>
        <w:t>Completion Report</w:t>
      </w:r>
    </w:p>
    <w:p w:rsidR="004328EA" w:rsidRDefault="004328EA" w:rsidP="007849E5">
      <w:pPr>
        <w:jc w:val="center"/>
        <w:rPr>
          <w:b/>
          <w:sz w:val="28"/>
          <w:szCs w:val="28"/>
        </w:rPr>
      </w:pPr>
    </w:p>
    <w:p w:rsidR="004328EA" w:rsidRDefault="004328EA" w:rsidP="007849E5">
      <w:pPr>
        <w:jc w:val="center"/>
        <w:rPr>
          <w:b/>
          <w:sz w:val="28"/>
          <w:szCs w:val="28"/>
        </w:rPr>
      </w:pPr>
    </w:p>
    <w:p w:rsidR="004328EA" w:rsidRDefault="004328EA" w:rsidP="007849E5">
      <w:pPr>
        <w:jc w:val="center"/>
        <w:rPr>
          <w:b/>
          <w:sz w:val="28"/>
          <w:szCs w:val="28"/>
        </w:rPr>
      </w:pPr>
    </w:p>
    <w:p w:rsidR="004328EA" w:rsidRPr="007849E5" w:rsidRDefault="004328EA" w:rsidP="007849E5">
      <w:pPr>
        <w:jc w:val="center"/>
        <w:rPr>
          <w:b/>
          <w:sz w:val="28"/>
          <w:szCs w:val="28"/>
        </w:rPr>
      </w:pPr>
    </w:p>
    <w:p w:rsidR="007849E5" w:rsidRDefault="007849E5" w:rsidP="00AB4F52">
      <w:r>
        <w:t>Due 14 days after the completion of your event/project</w:t>
      </w:r>
      <w:r w:rsidR="004328EA">
        <w:t xml:space="preserve">. Failure to complete the completion report will result in ineligibility for future funding as well as holdback for project not being released. </w:t>
      </w:r>
    </w:p>
    <w:p w:rsidR="007849E5" w:rsidRDefault="007849E5" w:rsidP="00AB4F52"/>
    <w:p w:rsidR="007849E5" w:rsidRDefault="007849E5" w:rsidP="00AB4F52"/>
    <w:p w:rsidR="007849E5" w:rsidRDefault="007849E5" w:rsidP="00AB4F52">
      <w:r>
        <w:t xml:space="preserve">Project Summary: </w:t>
      </w:r>
    </w:p>
    <w:p w:rsidR="004328EA" w:rsidRDefault="004328EA" w:rsidP="00AB4F52"/>
    <w:p w:rsidR="004328EA" w:rsidRDefault="004328EA" w:rsidP="00AB4F52"/>
    <w:p w:rsidR="004328EA" w:rsidRDefault="004328EA" w:rsidP="00AB4F52"/>
    <w:p w:rsidR="004328EA" w:rsidRDefault="004328EA" w:rsidP="00AB4F52"/>
    <w:p w:rsidR="004328EA" w:rsidRDefault="004328EA" w:rsidP="00AB4F52">
      <w:pPr>
        <w:rPr>
          <w:lang w:val="en-CA"/>
        </w:rPr>
      </w:pPr>
    </w:p>
    <w:p w:rsidR="0052073D" w:rsidRDefault="0052073D" w:rsidP="00AB4F52">
      <w:pPr>
        <w:rPr>
          <w:lang w:val="en-CA"/>
        </w:rPr>
      </w:pPr>
    </w:p>
    <w:p w:rsidR="0052073D" w:rsidRDefault="0052073D" w:rsidP="00AB4F52">
      <w:pPr>
        <w:rPr>
          <w:lang w:val="en-CA"/>
        </w:rPr>
      </w:pPr>
    </w:p>
    <w:p w:rsidR="0052073D" w:rsidRDefault="0052073D" w:rsidP="00AB4F52">
      <w:pPr>
        <w:rPr>
          <w:lang w:val="en-CA"/>
        </w:rPr>
      </w:pPr>
      <w:r>
        <w:rPr>
          <w:lang w:val="en-CA"/>
        </w:rPr>
        <w:t>Total Funding Spent (must attach receipts):</w:t>
      </w:r>
      <w:r w:rsidR="007849E5">
        <w:rPr>
          <w:lang w:val="en-CA"/>
        </w:rPr>
        <w:t xml:space="preserve"> </w:t>
      </w:r>
    </w:p>
    <w:p w:rsidR="004328EA" w:rsidRDefault="004328EA" w:rsidP="00AB4F52">
      <w:pPr>
        <w:rPr>
          <w:lang w:val="en-CA"/>
        </w:rPr>
      </w:pPr>
    </w:p>
    <w:p w:rsidR="004328EA" w:rsidRDefault="004328EA" w:rsidP="00AB4F52">
      <w:pPr>
        <w:rPr>
          <w:lang w:val="en-CA"/>
        </w:rPr>
      </w:pPr>
    </w:p>
    <w:p w:rsidR="004328EA" w:rsidRDefault="004328EA" w:rsidP="00AB4F52">
      <w:pPr>
        <w:rPr>
          <w:lang w:val="en-CA"/>
        </w:rPr>
      </w:pPr>
    </w:p>
    <w:p w:rsidR="004328EA" w:rsidRDefault="004328EA" w:rsidP="00AB4F52">
      <w:pPr>
        <w:rPr>
          <w:lang w:val="en-CA"/>
        </w:rPr>
      </w:pPr>
    </w:p>
    <w:p w:rsidR="004328EA" w:rsidRDefault="004328EA" w:rsidP="00AB4F52">
      <w:pPr>
        <w:rPr>
          <w:lang w:val="en-CA"/>
        </w:rPr>
      </w:pPr>
    </w:p>
    <w:p w:rsidR="004328EA" w:rsidRDefault="004328EA" w:rsidP="00AB4F52">
      <w:pPr>
        <w:rPr>
          <w:lang w:val="en-CA"/>
        </w:rPr>
      </w:pPr>
    </w:p>
    <w:p w:rsidR="0052073D" w:rsidRDefault="0052073D" w:rsidP="00AB4F52">
      <w:pPr>
        <w:rPr>
          <w:lang w:val="en-CA"/>
        </w:rPr>
      </w:pPr>
    </w:p>
    <w:p w:rsidR="007849E5" w:rsidRDefault="007849E5" w:rsidP="00AB4F52">
      <w:pPr>
        <w:rPr>
          <w:lang w:val="en-CA"/>
        </w:rPr>
      </w:pPr>
    </w:p>
    <w:p w:rsidR="007849E5" w:rsidRDefault="007849E5" w:rsidP="00AB4F52">
      <w:pPr>
        <w:rPr>
          <w:lang w:val="en-CA"/>
        </w:rPr>
      </w:pPr>
      <w:r>
        <w:rPr>
          <w:lang w:val="en-CA"/>
        </w:rPr>
        <w:lastRenderedPageBreak/>
        <w:t>Additional Comments:</w:t>
      </w:r>
      <w:bookmarkStart w:id="0" w:name="_GoBack"/>
      <w:bookmarkEnd w:id="0"/>
    </w:p>
    <w:p w:rsidR="007849E5" w:rsidRDefault="007849E5" w:rsidP="00AB4F52">
      <w:pPr>
        <w:rPr>
          <w:lang w:val="en-CA"/>
        </w:rPr>
      </w:pPr>
    </w:p>
    <w:p w:rsidR="0052073D" w:rsidRPr="0052073D" w:rsidRDefault="0052073D" w:rsidP="00AB4F52">
      <w:pPr>
        <w:rPr>
          <w:lang w:val="en-CA"/>
        </w:rPr>
      </w:pPr>
    </w:p>
    <w:p w:rsidR="0052073D" w:rsidRDefault="0052073D" w:rsidP="00AB4F52"/>
    <w:p w:rsidR="0052073D" w:rsidRDefault="0052073D" w:rsidP="00AB4F52"/>
    <w:p w:rsidR="0052073D" w:rsidRDefault="0052073D" w:rsidP="00AB4F52"/>
    <w:p w:rsidR="0052073D" w:rsidRDefault="0052073D" w:rsidP="00AB4F52"/>
    <w:p w:rsidR="000A6BC7" w:rsidRPr="00345B02" w:rsidRDefault="00345B02" w:rsidP="00AB4F52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sectPr w:rsidR="000A6BC7" w:rsidRPr="00345B02" w:rsidSect="00A553FC">
      <w:headerReference w:type="default" r:id="rId8"/>
      <w:footerReference w:type="default" r:id="rId9"/>
      <w:pgSz w:w="12240" w:h="15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73D" w:rsidRDefault="0052073D" w:rsidP="00A553FC">
      <w:r>
        <w:separator/>
      </w:r>
    </w:p>
  </w:endnote>
  <w:endnote w:type="continuationSeparator" w:id="0">
    <w:p w:rsidR="0052073D" w:rsidRDefault="0052073D" w:rsidP="00A55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CaslonPro-Regular">
    <w:altName w:val="Adobe Casl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19753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49E5" w:rsidRDefault="007849E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7D5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A6BC7" w:rsidRDefault="000A6B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73D" w:rsidRDefault="0052073D" w:rsidP="00A553FC">
      <w:r>
        <w:separator/>
      </w:r>
    </w:p>
  </w:footnote>
  <w:footnote w:type="continuationSeparator" w:id="0">
    <w:p w:rsidR="0052073D" w:rsidRDefault="0052073D" w:rsidP="00A55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BC7" w:rsidRDefault="000A6BC7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393700</wp:posOffset>
          </wp:positionH>
          <wp:positionV relativeFrom="page">
            <wp:posOffset>457200</wp:posOffset>
          </wp:positionV>
          <wp:extent cx="2082800" cy="721995"/>
          <wp:effectExtent l="0" t="0" r="0" b="0"/>
          <wp:wrapThrough wrapText="bothSides">
            <wp:wrapPolygon edited="0">
              <wp:start x="3424" y="1520"/>
              <wp:lineTo x="1317" y="4559"/>
              <wp:lineTo x="1054" y="11398"/>
              <wp:lineTo x="1580" y="15958"/>
              <wp:lineTo x="2634" y="18997"/>
              <wp:lineTo x="2898" y="20517"/>
              <wp:lineTo x="5532" y="20517"/>
              <wp:lineTo x="6585" y="18997"/>
              <wp:lineTo x="14488" y="15958"/>
              <wp:lineTo x="20546" y="15198"/>
              <wp:lineTo x="20020" y="6079"/>
              <wp:lineTo x="5005" y="1520"/>
              <wp:lineTo x="3424" y="152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AM_logo_CMYK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19" t="41242" r="23016" b="44193"/>
                  <a:stretch/>
                </pic:blipFill>
                <pic:spPr bwMode="auto">
                  <a:xfrm>
                    <a:off x="0" y="0"/>
                    <a:ext cx="2082800" cy="721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4604A0"/>
    <w:multiLevelType w:val="hybridMultilevel"/>
    <w:tmpl w:val="9E107014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formsDesign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52073D"/>
    <w:rsid w:val="000906A1"/>
    <w:rsid w:val="000A07FB"/>
    <w:rsid w:val="000A6BC7"/>
    <w:rsid w:val="000D0920"/>
    <w:rsid w:val="00101CF8"/>
    <w:rsid w:val="0012441C"/>
    <w:rsid w:val="00184B52"/>
    <w:rsid w:val="0023326E"/>
    <w:rsid w:val="002642D0"/>
    <w:rsid w:val="0030160C"/>
    <w:rsid w:val="0030599B"/>
    <w:rsid w:val="00345B02"/>
    <w:rsid w:val="00387F40"/>
    <w:rsid w:val="0039303F"/>
    <w:rsid w:val="00417285"/>
    <w:rsid w:val="004328EA"/>
    <w:rsid w:val="00481DA4"/>
    <w:rsid w:val="004E3905"/>
    <w:rsid w:val="0052073D"/>
    <w:rsid w:val="00525959"/>
    <w:rsid w:val="005522C2"/>
    <w:rsid w:val="006A4B90"/>
    <w:rsid w:val="006B1D8F"/>
    <w:rsid w:val="006C7E19"/>
    <w:rsid w:val="00767225"/>
    <w:rsid w:val="007849E5"/>
    <w:rsid w:val="007B65B1"/>
    <w:rsid w:val="008F7D56"/>
    <w:rsid w:val="00991053"/>
    <w:rsid w:val="00A553FC"/>
    <w:rsid w:val="00AA47F4"/>
    <w:rsid w:val="00AB4F52"/>
    <w:rsid w:val="00B769E2"/>
    <w:rsid w:val="00BF3DBC"/>
    <w:rsid w:val="00C51D91"/>
    <w:rsid w:val="00C616D8"/>
    <w:rsid w:val="00DE0DA7"/>
    <w:rsid w:val="00ED7640"/>
    <w:rsid w:val="00F6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AFE223"/>
  <w15:docId w15:val="{728762B6-59F5-4301-9621-CBC5CF886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DA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53FC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553FC"/>
  </w:style>
  <w:style w:type="paragraph" w:styleId="Footer">
    <w:name w:val="footer"/>
    <w:basedOn w:val="Normal"/>
    <w:link w:val="FooterChar"/>
    <w:uiPriority w:val="99"/>
    <w:unhideWhenUsed/>
    <w:rsid w:val="00A553FC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553FC"/>
  </w:style>
  <w:style w:type="paragraph" w:customStyle="1" w:styleId="BasicParagraph">
    <w:name w:val="[Basic Paragraph]"/>
    <w:basedOn w:val="Normal"/>
    <w:uiPriority w:val="99"/>
    <w:rsid w:val="00C51D9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character" w:customStyle="1" w:styleId="AQAMbody">
    <w:name w:val="AQAM_body"/>
    <w:uiPriority w:val="99"/>
    <w:rsid w:val="00C51D91"/>
    <w:rPr>
      <w:rFonts w:ascii="ACaslonPro-Regular" w:hAnsi="ACaslonPro-Regular" w:cs="ACaslonPro-Regular"/>
      <w:color w:val="282829"/>
      <w:spacing w:val="1"/>
      <w:sz w:val="18"/>
      <w:szCs w:val="18"/>
    </w:rPr>
  </w:style>
  <w:style w:type="paragraph" w:styleId="NoSpacing">
    <w:name w:val="No Spacing"/>
    <w:uiPriority w:val="1"/>
    <w:qFormat/>
    <w:rsid w:val="000D0920"/>
    <w:rPr>
      <w:rFonts w:eastAsiaTheme="minorHAnsi"/>
      <w:sz w:val="22"/>
      <w:szCs w:val="22"/>
      <w:lang w:val="en-CA"/>
    </w:rPr>
  </w:style>
  <w:style w:type="paragraph" w:styleId="ListParagraph">
    <w:name w:val="List Paragraph"/>
    <w:basedOn w:val="Normal"/>
    <w:uiPriority w:val="34"/>
    <w:qFormat/>
    <w:rsid w:val="00345B02"/>
    <w:pPr>
      <w:ind w:left="720"/>
      <w:contextualSpacing/>
    </w:pPr>
  </w:style>
  <w:style w:type="paragraph" w:styleId="Revision">
    <w:name w:val="Revision"/>
    <w:hidden/>
    <w:uiPriority w:val="99"/>
    <w:semiHidden/>
    <w:rsid w:val="00ED7640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6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640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849E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60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hortridge\AppData\Roaming\Microsoft\Templates\Admin\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51C74-C891-49F9-9966-4CB642F95684}"/>
      </w:docPartPr>
      <w:docPartBody>
        <w:p w:rsidR="00000000" w:rsidRDefault="00916604">
          <w:r w:rsidRPr="00DE4CD0"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CaslonPro-Regular">
    <w:altName w:val="Adobe Casl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604"/>
    <w:rsid w:val="0091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660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97F82-40DA-4D86-81AB-B14699944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</TotalTime>
  <Pages>2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Michelle Shortridge</dc:creator>
  <cp:lastModifiedBy>Michelle Shortridge</cp:lastModifiedBy>
  <cp:revision>2</cp:revision>
  <cp:lastPrinted>2015-02-16T18:35:00Z</cp:lastPrinted>
  <dcterms:created xsi:type="dcterms:W3CDTF">2019-10-28T21:21:00Z</dcterms:created>
  <dcterms:modified xsi:type="dcterms:W3CDTF">2019-10-28T21:21:00Z</dcterms:modified>
</cp:coreProperties>
</file>