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9C292D" w14:textId="598A53C0" w:rsidR="006B1D8F" w:rsidRDefault="006B1D8F"/>
    <w:p w14:paraId="54C79F75" w14:textId="6FE21C4E" w:rsidR="00AD4CC3" w:rsidRDefault="00AD4CC3"/>
    <w:p w14:paraId="0AA04934" w14:textId="1EE4746E" w:rsidR="00AD4CC3" w:rsidRDefault="00AD4CC3"/>
    <w:p w14:paraId="21D6951F" w14:textId="2ABBDABF" w:rsidR="00AD4CC3" w:rsidRDefault="004368D9">
      <w:r>
        <w:rPr>
          <w:noProof/>
        </w:rPr>
        <w:drawing>
          <wp:anchor distT="0" distB="0" distL="114300" distR="114300" simplePos="0" relativeHeight="251658240" behindDoc="1" locked="0" layoutInCell="1" allowOverlap="1" wp14:anchorId="34C9947C" wp14:editId="31B8CBE4">
            <wp:simplePos x="0" y="0"/>
            <wp:positionH relativeFrom="margin">
              <wp:align>right</wp:align>
            </wp:positionH>
            <wp:positionV relativeFrom="paragraph">
              <wp:posOffset>5601</wp:posOffset>
            </wp:positionV>
            <wp:extent cx="6496227" cy="8665606"/>
            <wp:effectExtent l="0" t="0" r="0" b="2540"/>
            <wp:wrapNone/>
            <wp:docPr id="4" name="Picture 4" descr="Christmas Tree Stationery Template — Printable Treat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ristmas Tree Stationery Template — Printable Treats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227" cy="866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D3BA5" w14:textId="66F1730F" w:rsidR="00AD4CC3" w:rsidRDefault="00AD4CC3"/>
    <w:p w14:paraId="1C69335C" w14:textId="0AE41728" w:rsidR="004043D2" w:rsidRDefault="004043D2"/>
    <w:p w14:paraId="6B591EFD" w14:textId="77777777" w:rsidR="004043D2" w:rsidRDefault="004043D2"/>
    <w:p w14:paraId="6D9B1F59" w14:textId="683FE06A" w:rsidR="00AD4CC3" w:rsidRDefault="00AD4CC3">
      <w:r>
        <w:t xml:space="preserve">December </w:t>
      </w:r>
      <w:r w:rsidR="00BB3744">
        <w:t>18</w:t>
      </w:r>
      <w:r>
        <w:t>, 2020</w:t>
      </w:r>
    </w:p>
    <w:p w14:paraId="6260F466" w14:textId="3C8CCE9D" w:rsidR="00AD4CC3" w:rsidRDefault="00AD4CC3"/>
    <w:p w14:paraId="3C8785BA" w14:textId="77777777" w:rsidR="00BB3744" w:rsidRDefault="00BB3744" w:rsidP="00BB3744">
      <w:r>
        <w:t xml:space="preserve">Kiʔsuʔk kyukyit </w:t>
      </w:r>
      <w:proofErr w:type="spellStart"/>
      <w:r>
        <w:t>k̓usmukusa</w:t>
      </w:r>
      <w:proofErr w:type="spellEnd"/>
      <w:r>
        <w:t>ⱡ ȼ</w:t>
      </w:r>
      <w:proofErr w:type="spellStart"/>
      <w:r>
        <w:t>xamaⱡi</w:t>
      </w:r>
      <w:proofErr w:type="spellEnd"/>
      <w:r>
        <w:t xml:space="preserve">ⱡ </w:t>
      </w:r>
      <w:proofErr w:type="spellStart"/>
      <w:r>
        <w:t>ʔaki</w:t>
      </w:r>
      <w:proofErr w:type="spellEnd"/>
      <w:r>
        <w:t xml:space="preserve"> </w:t>
      </w:r>
      <w:proofErr w:type="spellStart"/>
      <w:r>
        <w:t>kiʔsuʔk</w:t>
      </w:r>
      <w:proofErr w:type="spellEnd"/>
      <w:r>
        <w:t xml:space="preserve"> kyukyit </w:t>
      </w:r>
      <w:proofErr w:type="spellStart"/>
      <w:r>
        <w:t>kukin</w:t>
      </w:r>
      <w:proofErr w:type="spellEnd"/>
      <w:r>
        <w:t xml:space="preserve"> </w:t>
      </w:r>
      <w:proofErr w:type="spellStart"/>
      <w:r>
        <w:t>makut</w:t>
      </w:r>
      <w:proofErr w:type="spellEnd"/>
      <w:r>
        <w:t>!</w:t>
      </w:r>
    </w:p>
    <w:p w14:paraId="00DF238C" w14:textId="0D8D096C" w:rsidR="00AD4CC3" w:rsidRDefault="00BB3744">
      <w:r>
        <w:t xml:space="preserve"> </w:t>
      </w:r>
    </w:p>
    <w:p w14:paraId="76AF3D49" w14:textId="23AE1C1F" w:rsidR="00BB3744" w:rsidRDefault="00BB3744">
      <w:r>
        <w:t xml:space="preserve">The </w:t>
      </w:r>
      <w:r>
        <w:rPr>
          <w:lang w:val="en-CA"/>
        </w:rPr>
        <w:t xml:space="preserve">ʔaq̓am </w:t>
      </w:r>
      <w:r>
        <w:t>Administration staff and leadership would like to wish you all the very best for the holiday season.  We hope that this season is full of happiness and laughter</w:t>
      </w:r>
      <w:r w:rsidR="00F262D4">
        <w:t xml:space="preserve">.  Please remember to </w:t>
      </w:r>
      <w:r>
        <w:t>call and check on your loved ones who may sometimes struggle during this season.</w:t>
      </w:r>
    </w:p>
    <w:p w14:paraId="2383F136" w14:textId="3CBCEF9C" w:rsidR="00F262D4" w:rsidRDefault="00F262D4"/>
    <w:p w14:paraId="7A8FF6E7" w14:textId="2B02DF8B" w:rsidR="00F262D4" w:rsidRDefault="00F262D4" w:rsidP="00F262D4">
      <w:r>
        <w:t>This Christmas will look different to us all.  To serve as a reminder, current restrictions include n</w:t>
      </w:r>
      <w:r>
        <w:t>o social gatherings of any size with anyone other than your household or core bubble (such as</w:t>
      </w:r>
    </w:p>
    <w:p w14:paraId="5EF514E4" w14:textId="77777777" w:rsidR="004368D9" w:rsidRDefault="00F262D4" w:rsidP="00F262D4">
      <w:r>
        <w:t>a partner or co-parent that lives in another household).</w:t>
      </w:r>
      <w:r>
        <w:t xml:space="preserve">  </w:t>
      </w:r>
    </w:p>
    <w:p w14:paraId="6392D0CB" w14:textId="77777777" w:rsidR="004368D9" w:rsidRDefault="004368D9" w:rsidP="00F262D4"/>
    <w:p w14:paraId="7FFFFD17" w14:textId="7B2F606B" w:rsidR="00F262D4" w:rsidRDefault="00F262D4" w:rsidP="00F262D4">
      <w:r>
        <w:t xml:space="preserve">If you or anyone in your household inadvertently </w:t>
      </w:r>
      <w:proofErr w:type="gramStart"/>
      <w:r>
        <w:t>comes in contact with</w:t>
      </w:r>
      <w:proofErr w:type="gramEnd"/>
      <w:r>
        <w:t xml:space="preserve"> a person who has tested positive for COVID-19 or you are experiencing symptoms, feel free to contact our Registered Nurse, Dallas Cardinal for testing information.  Alternatively, call 811 or book a test online at </w:t>
      </w:r>
      <w:hyperlink r:id="rId9" w:history="1">
        <w:r w:rsidRPr="00DA6498">
          <w:rPr>
            <w:rStyle w:val="Hyperlink"/>
          </w:rPr>
          <w:t>https://interiorhealthcovid.secureform.ca/index.php</w:t>
        </w:r>
      </w:hyperlink>
      <w:r>
        <w:t xml:space="preserve"> .</w:t>
      </w:r>
    </w:p>
    <w:p w14:paraId="237BD46D" w14:textId="5A1019F7" w:rsidR="00F262D4" w:rsidRDefault="00F262D4"/>
    <w:p w14:paraId="544D98D7" w14:textId="21B85E56" w:rsidR="0014678B" w:rsidRDefault="0014678B">
      <w:r>
        <w:t xml:space="preserve">Christmas household gift cards have been delivered to homes on-reserve and mailed to others.  If you card was not written on, note that the worth of each card is $100.  </w:t>
      </w:r>
    </w:p>
    <w:p w14:paraId="3907C3E9" w14:textId="79F3A419" w:rsidR="004368D9" w:rsidRDefault="004368D9"/>
    <w:p w14:paraId="12EB46D9" w14:textId="1EC9588C" w:rsidR="004368D9" w:rsidRDefault="004368D9">
      <w:r>
        <w:t xml:space="preserve">Christmas Mass will take place via Zoom this year – if you did not receive a link and want to participate, contact </w:t>
      </w:r>
      <w:hyperlink r:id="rId10" w:history="1">
        <w:r w:rsidRPr="00DA6498">
          <w:rPr>
            <w:rStyle w:val="Hyperlink"/>
          </w:rPr>
          <w:t>jgravelle@aqam.net</w:t>
        </w:r>
      </w:hyperlink>
      <w:r>
        <w:t>.</w:t>
      </w:r>
    </w:p>
    <w:p w14:paraId="4245EDD9" w14:textId="77777777" w:rsidR="0014678B" w:rsidRDefault="0014678B"/>
    <w:p w14:paraId="2B84D2AA" w14:textId="6BB277AE" w:rsidR="00BB3744" w:rsidRPr="00F262D4" w:rsidRDefault="00F262D4">
      <w:pPr>
        <w:rPr>
          <w:u w:val="single"/>
        </w:rPr>
      </w:pPr>
      <w:r w:rsidRPr="00F262D4">
        <w:rPr>
          <w:u w:val="single"/>
        </w:rPr>
        <w:t>Around the Community</w:t>
      </w:r>
    </w:p>
    <w:p w14:paraId="1AD6DA5A" w14:textId="550DAD5D" w:rsidR="00F262D4" w:rsidRPr="00F262D4" w:rsidRDefault="00F262D4" w:rsidP="00F262D4">
      <w:r w:rsidRPr="00F262D4">
        <w:t xml:space="preserve">Ecosystem enhancement contractors are planning to work throughout the holidays. </w:t>
      </w:r>
      <w:r>
        <w:t>This includes</w:t>
      </w:r>
      <w:r w:rsidRPr="00F262D4">
        <w:t xml:space="preserve"> CHIL and </w:t>
      </w:r>
      <w:proofErr w:type="spellStart"/>
      <w:r w:rsidRPr="00F262D4">
        <w:t>Jaffray</w:t>
      </w:r>
      <w:proofErr w:type="spellEnd"/>
      <w:r w:rsidRPr="00F262D4">
        <w:t xml:space="preserve"> Logging as well as </w:t>
      </w:r>
      <w:proofErr w:type="spellStart"/>
      <w:r w:rsidRPr="00F262D4">
        <w:t>Akinmi</w:t>
      </w:r>
      <w:proofErr w:type="spellEnd"/>
      <w:r w:rsidRPr="00F262D4">
        <w:t xml:space="preserve">, Nupqu, 7 Feathers, and Yates for brushing. </w:t>
      </w:r>
    </w:p>
    <w:p w14:paraId="3F83713B" w14:textId="77777777" w:rsidR="00F262D4" w:rsidRDefault="00F262D4" w:rsidP="00F262D4"/>
    <w:p w14:paraId="309BC9AA" w14:textId="60C47342" w:rsidR="00F262D4" w:rsidRPr="00F262D4" w:rsidRDefault="00F262D4" w:rsidP="00F262D4">
      <w:r w:rsidRPr="00F262D4">
        <w:t>Housing renovation work will be continuing over the break; KD</w:t>
      </w:r>
      <w:r w:rsidR="005A6CA5">
        <w:t xml:space="preserve"> Electric</w:t>
      </w:r>
      <w:r w:rsidRPr="00F262D4">
        <w:t>, JJ Mechanical, and Silverado will be in community</w:t>
      </w:r>
      <w:r>
        <w:t xml:space="preserve"> at homes that are currently receiving </w:t>
      </w:r>
      <w:r w:rsidR="0014678B">
        <w:t>renovations</w:t>
      </w:r>
      <w:r w:rsidRPr="00F262D4">
        <w:t>.</w:t>
      </w:r>
    </w:p>
    <w:p w14:paraId="38A634B7" w14:textId="77777777" w:rsidR="00F262D4" w:rsidRDefault="00F262D4"/>
    <w:p w14:paraId="0D566F0E" w14:textId="2516F204" w:rsidR="00BB3744" w:rsidRDefault="00BB3744">
      <w:r>
        <w:t xml:space="preserve">Our office is closed for the </w:t>
      </w:r>
      <w:proofErr w:type="gramStart"/>
      <w:r>
        <w:t>break</w:t>
      </w:r>
      <w:proofErr w:type="gramEnd"/>
      <w:r>
        <w:t xml:space="preserve"> but we are just a call</w:t>
      </w:r>
      <w:r w:rsidR="005A6CA5">
        <w:t xml:space="preserve"> (or text)</w:t>
      </w:r>
      <w:r>
        <w:t xml:space="preserve"> away.  </w:t>
      </w:r>
    </w:p>
    <w:p w14:paraId="46B16217" w14:textId="77777777" w:rsidR="00BB3744" w:rsidRPr="0014678B" w:rsidRDefault="00BB3744" w:rsidP="0014678B">
      <w:pPr>
        <w:pStyle w:val="NoSpacing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4678B">
        <w:rPr>
          <w:rFonts w:ascii="Times New Roman" w:eastAsia="Times New Roman" w:hAnsi="Times New Roman" w:cs="Times New Roman"/>
          <w:sz w:val="24"/>
          <w:szCs w:val="24"/>
          <w:lang w:val="en-US"/>
        </w:rPr>
        <w:t>-For general inquiries please contact Jodi Gravelle at 250-423-1877</w:t>
      </w:r>
    </w:p>
    <w:p w14:paraId="70CAF39E" w14:textId="77777777" w:rsidR="00BB3744" w:rsidRPr="0014678B" w:rsidRDefault="00BB3744" w:rsidP="0014678B">
      <w:pPr>
        <w:pStyle w:val="NoSpacing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4678B">
        <w:rPr>
          <w:rFonts w:ascii="Times New Roman" w:eastAsia="Times New Roman" w:hAnsi="Times New Roman" w:cs="Times New Roman"/>
          <w:sz w:val="24"/>
          <w:szCs w:val="24"/>
          <w:lang w:val="en-US"/>
        </w:rPr>
        <w:t>-For health or wellness related inquiries please contact Dallas Cardinal at 250-250-919-4231</w:t>
      </w:r>
    </w:p>
    <w:p w14:paraId="18078A99" w14:textId="09C17AE5" w:rsidR="00BB3744" w:rsidRPr="0014678B" w:rsidRDefault="00BB3744" w:rsidP="0014678B">
      <w:pPr>
        <w:pStyle w:val="NoSpacing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467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-For operations or housing related </w:t>
      </w:r>
      <w:r w:rsidR="005A6CA5">
        <w:rPr>
          <w:rFonts w:ascii="Times New Roman" w:eastAsia="Times New Roman" w:hAnsi="Times New Roman" w:cs="Times New Roman"/>
          <w:sz w:val="24"/>
          <w:szCs w:val="24"/>
          <w:lang w:val="en-US"/>
        </w:rPr>
        <w:t>emergencies</w:t>
      </w:r>
      <w:r w:rsidRPr="001467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please contact Michelle Shortridge at 250-420-1083</w:t>
      </w:r>
    </w:p>
    <w:p w14:paraId="27E46EE8" w14:textId="77777777" w:rsidR="00BB3744" w:rsidRPr="0014678B" w:rsidRDefault="00BB3744" w:rsidP="0014678B">
      <w:pPr>
        <w:pStyle w:val="NoSpacing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4678B">
        <w:rPr>
          <w:rFonts w:ascii="Times New Roman" w:eastAsia="Times New Roman" w:hAnsi="Times New Roman" w:cs="Times New Roman"/>
          <w:sz w:val="24"/>
          <w:szCs w:val="24"/>
          <w:lang w:val="en-US"/>
        </w:rPr>
        <w:t>-For school related inquiries please contact Eryn Geddes at 250-417-9941</w:t>
      </w:r>
    </w:p>
    <w:p w14:paraId="212294C1" w14:textId="77777777" w:rsidR="00BB3744" w:rsidRPr="00BB3744" w:rsidRDefault="00BB3744">
      <w:pPr>
        <w:rPr>
          <w:lang w:val="en-CA"/>
        </w:rPr>
      </w:pPr>
    </w:p>
    <w:p w14:paraId="7EC34AF5" w14:textId="3EBF4875" w:rsidR="00AD4CC3" w:rsidRDefault="004368D9">
      <w:r>
        <w:t>Remember to</w:t>
      </w:r>
      <w:r w:rsidR="0014678B">
        <w:t xml:space="preserve"> be kind during this holiday season – ask for help if you need it and stay safe.  We hope that 2021 brings us more opportunity for face-to-face services.  We miss you!</w:t>
      </w:r>
    </w:p>
    <w:p w14:paraId="53D3F018" w14:textId="04AEBA8A" w:rsidR="0014678B" w:rsidRDefault="0014678B"/>
    <w:p w14:paraId="3E36F03D" w14:textId="7DE0565E" w:rsidR="0014678B" w:rsidRDefault="0014678B">
      <w:r>
        <w:t>Taxa,</w:t>
      </w:r>
    </w:p>
    <w:p w14:paraId="1DCAEC2A" w14:textId="5C7E5DBF" w:rsidR="0014678B" w:rsidRPr="0014678B" w:rsidRDefault="0014678B">
      <w:pPr>
        <w:rPr>
          <w:rFonts w:ascii="Rage Italic" w:hAnsi="Rage Italic"/>
          <w:color w:val="17365D" w:themeColor="text2" w:themeShade="BF"/>
          <w:sz w:val="28"/>
          <w:szCs w:val="28"/>
        </w:rPr>
      </w:pPr>
      <w:proofErr w:type="spellStart"/>
      <w:r w:rsidRPr="0014678B">
        <w:rPr>
          <w:rFonts w:ascii="Rage Italic" w:hAnsi="Rage Italic"/>
          <w:color w:val="17365D" w:themeColor="text2" w:themeShade="BF"/>
          <w:sz w:val="28"/>
          <w:szCs w:val="28"/>
        </w:rPr>
        <w:t>JGravelle</w:t>
      </w:r>
      <w:proofErr w:type="spellEnd"/>
    </w:p>
    <w:p w14:paraId="1034F7B7" w14:textId="544D991A" w:rsidR="0014678B" w:rsidRDefault="0014678B">
      <w:r>
        <w:t>Jodi Gravelle</w:t>
      </w:r>
    </w:p>
    <w:p w14:paraId="3FF75B2E" w14:textId="2872DFB9" w:rsidR="0014678B" w:rsidRDefault="0014678B">
      <w:r>
        <w:lastRenderedPageBreak/>
        <w:t>Chief Administrative Officer</w:t>
      </w:r>
    </w:p>
    <w:sectPr w:rsidR="0014678B" w:rsidSect="00A553FC">
      <w:headerReference w:type="default" r:id="rId11"/>
      <w:footerReference w:type="default" r:id="rId12"/>
      <w:pgSz w:w="12240" w:h="15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195D14" w14:textId="77777777" w:rsidR="00E46AAD" w:rsidRDefault="00E46AAD" w:rsidP="00A553FC">
      <w:r>
        <w:separator/>
      </w:r>
    </w:p>
  </w:endnote>
  <w:endnote w:type="continuationSeparator" w:id="0">
    <w:p w14:paraId="63B0591A" w14:textId="77777777" w:rsidR="00E46AAD" w:rsidRDefault="00E46AAD" w:rsidP="00A55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CaslonPro-Regular">
    <w:altName w:val="Adobe Casl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235889" w14:textId="77777777" w:rsidR="00E86828" w:rsidRDefault="00E86828">
    <w:pPr>
      <w:pStyle w:val="Footer"/>
    </w:pP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5D69C0DF" wp14:editId="3D190813">
          <wp:simplePos x="0" y="0"/>
          <wp:positionH relativeFrom="page">
            <wp:posOffset>-12700</wp:posOffset>
          </wp:positionH>
          <wp:positionV relativeFrom="page">
            <wp:posOffset>9258300</wp:posOffset>
          </wp:positionV>
          <wp:extent cx="7797800" cy="495300"/>
          <wp:effectExtent l="0" t="0" r="0" b="0"/>
          <wp:wrapThrough wrapText="bothSides">
            <wp:wrapPolygon edited="0">
              <wp:start x="8936" y="2215"/>
              <wp:lineTo x="4081" y="5538"/>
              <wp:lineTo x="4081" y="11077"/>
              <wp:lineTo x="8936" y="14400"/>
              <wp:lineTo x="12876" y="14400"/>
              <wp:lineTo x="16886" y="11077"/>
              <wp:lineTo x="16886" y="5538"/>
              <wp:lineTo x="12946" y="2215"/>
              <wp:lineTo x="8936" y="2215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AM_address_colour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247" b="47844"/>
                  <a:stretch/>
                </pic:blipFill>
                <pic:spPr bwMode="auto">
                  <a:xfrm>
                    <a:off x="0" y="0"/>
                    <a:ext cx="7797800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C1752C" w14:textId="77777777" w:rsidR="00E46AAD" w:rsidRDefault="00E46AAD" w:rsidP="00A553FC">
      <w:r>
        <w:separator/>
      </w:r>
    </w:p>
  </w:footnote>
  <w:footnote w:type="continuationSeparator" w:id="0">
    <w:p w14:paraId="26E95315" w14:textId="77777777" w:rsidR="00E46AAD" w:rsidRDefault="00E46AAD" w:rsidP="00A55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6370B" w14:textId="77777777" w:rsidR="00E86828" w:rsidRDefault="00E86828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 wp14:anchorId="7F5A10F9" wp14:editId="3D4A108D">
          <wp:simplePos x="0" y="0"/>
          <wp:positionH relativeFrom="page">
            <wp:posOffset>393700</wp:posOffset>
          </wp:positionH>
          <wp:positionV relativeFrom="page">
            <wp:posOffset>457200</wp:posOffset>
          </wp:positionV>
          <wp:extent cx="2082800" cy="721995"/>
          <wp:effectExtent l="0" t="0" r="0" b="0"/>
          <wp:wrapThrough wrapText="bothSides">
            <wp:wrapPolygon edited="0">
              <wp:start x="3424" y="1520"/>
              <wp:lineTo x="1317" y="4559"/>
              <wp:lineTo x="1054" y="11398"/>
              <wp:lineTo x="1580" y="15958"/>
              <wp:lineTo x="2634" y="18997"/>
              <wp:lineTo x="2898" y="20517"/>
              <wp:lineTo x="5532" y="20517"/>
              <wp:lineTo x="6585" y="18997"/>
              <wp:lineTo x="14488" y="15958"/>
              <wp:lineTo x="20546" y="15198"/>
              <wp:lineTo x="20020" y="6079"/>
              <wp:lineTo x="5005" y="1520"/>
              <wp:lineTo x="3424" y="152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AM_logo_CMYK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19" t="41242" r="23016" b="44193"/>
                  <a:stretch/>
                </pic:blipFill>
                <pic:spPr bwMode="auto">
                  <a:xfrm>
                    <a:off x="0" y="0"/>
                    <a:ext cx="2082800" cy="721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113D79"/>
    <w:multiLevelType w:val="hybridMultilevel"/>
    <w:tmpl w:val="1FAA01EE"/>
    <w:lvl w:ilvl="0" w:tplc="6660D6E6">
      <w:start w:val="1"/>
      <w:numFmt w:val="decimal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F4604A0"/>
    <w:multiLevelType w:val="hybridMultilevel"/>
    <w:tmpl w:val="9E107014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B68EC"/>
    <w:multiLevelType w:val="hybridMultilevel"/>
    <w:tmpl w:val="C352BC3C"/>
    <w:lvl w:ilvl="0" w:tplc="A9D4AE6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0D0920"/>
    <w:rsid w:val="00007E91"/>
    <w:rsid w:val="000906A1"/>
    <w:rsid w:val="000A07FB"/>
    <w:rsid w:val="000A6BC7"/>
    <w:rsid w:val="000D0920"/>
    <w:rsid w:val="000E1203"/>
    <w:rsid w:val="000F30E1"/>
    <w:rsid w:val="00101CF8"/>
    <w:rsid w:val="00117B08"/>
    <w:rsid w:val="0012441C"/>
    <w:rsid w:val="0014678B"/>
    <w:rsid w:val="0023326E"/>
    <w:rsid w:val="00244379"/>
    <w:rsid w:val="002642D0"/>
    <w:rsid w:val="002818F2"/>
    <w:rsid w:val="0030160C"/>
    <w:rsid w:val="0030599B"/>
    <w:rsid w:val="00345B02"/>
    <w:rsid w:val="00381E56"/>
    <w:rsid w:val="00387F40"/>
    <w:rsid w:val="0039303F"/>
    <w:rsid w:val="004043D2"/>
    <w:rsid w:val="00417285"/>
    <w:rsid w:val="00427D3B"/>
    <w:rsid w:val="004368D9"/>
    <w:rsid w:val="0045571A"/>
    <w:rsid w:val="00481DA4"/>
    <w:rsid w:val="004E3905"/>
    <w:rsid w:val="004E693F"/>
    <w:rsid w:val="00525959"/>
    <w:rsid w:val="00542BB6"/>
    <w:rsid w:val="005522C2"/>
    <w:rsid w:val="005A6CA5"/>
    <w:rsid w:val="00655098"/>
    <w:rsid w:val="006A4B90"/>
    <w:rsid w:val="006B1D8F"/>
    <w:rsid w:val="006C7E19"/>
    <w:rsid w:val="00716B84"/>
    <w:rsid w:val="00767225"/>
    <w:rsid w:val="007B65B1"/>
    <w:rsid w:val="008A522C"/>
    <w:rsid w:val="00991053"/>
    <w:rsid w:val="00A15D2E"/>
    <w:rsid w:val="00A47676"/>
    <w:rsid w:val="00A553FC"/>
    <w:rsid w:val="00A8574A"/>
    <w:rsid w:val="00AA47F4"/>
    <w:rsid w:val="00AB4F52"/>
    <w:rsid w:val="00AD4CC3"/>
    <w:rsid w:val="00B769E2"/>
    <w:rsid w:val="00BA7A00"/>
    <w:rsid w:val="00BB3744"/>
    <w:rsid w:val="00BF3DBC"/>
    <w:rsid w:val="00C51D91"/>
    <w:rsid w:val="00C616D8"/>
    <w:rsid w:val="00C660B9"/>
    <w:rsid w:val="00D73DE1"/>
    <w:rsid w:val="00DE0DA7"/>
    <w:rsid w:val="00E40A2A"/>
    <w:rsid w:val="00E46AAD"/>
    <w:rsid w:val="00E62C54"/>
    <w:rsid w:val="00E86828"/>
    <w:rsid w:val="00ED7640"/>
    <w:rsid w:val="00F07F55"/>
    <w:rsid w:val="00F262D4"/>
    <w:rsid w:val="00F65DDF"/>
    <w:rsid w:val="00F82672"/>
    <w:rsid w:val="00F958F3"/>
    <w:rsid w:val="00FA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881756"/>
  <w15:docId w15:val="{B17B8E58-D120-49DA-A942-0F4610C2A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1DA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53FC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553FC"/>
  </w:style>
  <w:style w:type="paragraph" w:styleId="Footer">
    <w:name w:val="footer"/>
    <w:basedOn w:val="Normal"/>
    <w:link w:val="FooterChar"/>
    <w:uiPriority w:val="99"/>
    <w:unhideWhenUsed/>
    <w:rsid w:val="00A553FC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553FC"/>
  </w:style>
  <w:style w:type="paragraph" w:customStyle="1" w:styleId="BasicParagraph">
    <w:name w:val="[Basic Paragraph]"/>
    <w:basedOn w:val="Normal"/>
    <w:uiPriority w:val="99"/>
    <w:rsid w:val="00C51D9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character" w:customStyle="1" w:styleId="AQAMbody">
    <w:name w:val="AQAM_body"/>
    <w:uiPriority w:val="99"/>
    <w:rsid w:val="00C51D91"/>
    <w:rPr>
      <w:rFonts w:ascii="ACaslonPro-Regular" w:hAnsi="ACaslonPro-Regular" w:cs="ACaslonPro-Regular"/>
      <w:color w:val="282829"/>
      <w:spacing w:val="1"/>
      <w:sz w:val="18"/>
      <w:szCs w:val="18"/>
    </w:rPr>
  </w:style>
  <w:style w:type="paragraph" w:styleId="NoSpacing">
    <w:name w:val="No Spacing"/>
    <w:uiPriority w:val="1"/>
    <w:qFormat/>
    <w:rsid w:val="000D0920"/>
    <w:rPr>
      <w:rFonts w:eastAsiaTheme="minorHAnsi"/>
      <w:sz w:val="22"/>
      <w:szCs w:val="22"/>
      <w:lang w:val="en-CA"/>
    </w:rPr>
  </w:style>
  <w:style w:type="paragraph" w:styleId="ListParagraph">
    <w:name w:val="List Paragraph"/>
    <w:basedOn w:val="Normal"/>
    <w:uiPriority w:val="34"/>
    <w:qFormat/>
    <w:rsid w:val="00345B02"/>
    <w:pPr>
      <w:ind w:left="720"/>
      <w:contextualSpacing/>
    </w:pPr>
  </w:style>
  <w:style w:type="paragraph" w:styleId="Revision">
    <w:name w:val="Revision"/>
    <w:hidden/>
    <w:uiPriority w:val="99"/>
    <w:semiHidden/>
    <w:rsid w:val="00ED7640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6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64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120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12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8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jgravelle@aqam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teriorhealthcovid.secureform.ca/index.php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GRAVE~1\AppData\Local\Temp\XPgrpwise\AQAM_word_template_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049D0-A439-4D4C-9D84-19CE3FF20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AQAM_word_template_colour</Template>
  <TotalTime>3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JGravelle</dc:creator>
  <cp:lastModifiedBy>Jodi Gravelle</cp:lastModifiedBy>
  <cp:revision>2</cp:revision>
  <cp:lastPrinted>2020-12-07T23:42:00Z</cp:lastPrinted>
  <dcterms:created xsi:type="dcterms:W3CDTF">2020-12-18T20:51:00Z</dcterms:created>
  <dcterms:modified xsi:type="dcterms:W3CDTF">2020-12-18T20:51:00Z</dcterms:modified>
</cp:coreProperties>
</file>